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DB2" w:rsidRDefault="00D71DB2" w:rsidP="00DF199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Образовательный минимум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4349"/>
      </w:tblGrid>
      <w:tr w:rsidR="00D71DB2" w:rsidRPr="00465619" w:rsidTr="00465619">
        <w:trPr>
          <w:trHeight w:val="305"/>
        </w:trPr>
        <w:tc>
          <w:tcPr>
            <w:tcW w:w="1526" w:type="dxa"/>
          </w:tcPr>
          <w:p w:rsidR="00D71DB2" w:rsidRPr="00465619" w:rsidRDefault="00D71DB2" w:rsidP="0046561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Предмет</w:t>
            </w:r>
          </w:p>
        </w:tc>
        <w:tc>
          <w:tcPr>
            <w:tcW w:w="4349" w:type="dxa"/>
          </w:tcPr>
          <w:p w:rsidR="00D71DB2" w:rsidRPr="00465619" w:rsidRDefault="00D71DB2" w:rsidP="0046561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Английский язык</w:t>
            </w:r>
          </w:p>
        </w:tc>
      </w:tr>
      <w:tr w:rsidR="00D71DB2" w:rsidRPr="00465619" w:rsidTr="00465619">
        <w:trPr>
          <w:trHeight w:val="305"/>
        </w:trPr>
        <w:tc>
          <w:tcPr>
            <w:tcW w:w="1526" w:type="dxa"/>
          </w:tcPr>
          <w:p w:rsidR="00D71DB2" w:rsidRPr="00465619" w:rsidRDefault="00D71DB2" w:rsidP="0046561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w="4349" w:type="dxa"/>
          </w:tcPr>
          <w:p w:rsidR="00D71DB2" w:rsidRPr="00465619" w:rsidRDefault="00D71DB2" w:rsidP="0046561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6</w:t>
            </w:r>
          </w:p>
        </w:tc>
      </w:tr>
      <w:tr w:rsidR="00D71DB2" w:rsidRPr="00465619" w:rsidTr="00465619">
        <w:trPr>
          <w:trHeight w:val="320"/>
        </w:trPr>
        <w:tc>
          <w:tcPr>
            <w:tcW w:w="1526" w:type="dxa"/>
          </w:tcPr>
          <w:p w:rsidR="00D71DB2" w:rsidRPr="00465619" w:rsidRDefault="00D71DB2" w:rsidP="0046561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Четверть</w:t>
            </w:r>
          </w:p>
        </w:tc>
        <w:tc>
          <w:tcPr>
            <w:tcW w:w="4349" w:type="dxa"/>
          </w:tcPr>
          <w:p w:rsidR="00D71DB2" w:rsidRPr="00465619" w:rsidRDefault="00D71DB2" w:rsidP="0046561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1</w:t>
            </w:r>
          </w:p>
        </w:tc>
      </w:tr>
    </w:tbl>
    <w:p w:rsidR="00D71DB2" w:rsidRDefault="00D71DB2">
      <w:pPr>
        <w:rPr>
          <w:rFonts w:ascii="Times New Roman" w:hAnsi="Times New Roman"/>
          <w:sz w:val="28"/>
        </w:rPr>
      </w:pPr>
    </w:p>
    <w:p w:rsidR="00D71DB2" w:rsidRDefault="00D71DB2" w:rsidP="00DF199F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семьи:</w:t>
      </w:r>
    </w:p>
    <w:p w:rsidR="00D71DB2" w:rsidRDefault="00D71DB2" w:rsidP="00DF199F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Father, mother, grandmother, grandfather, sister, brother, cousin.</w:t>
      </w:r>
    </w:p>
    <w:p w:rsidR="00D71DB2" w:rsidRPr="00DF199F" w:rsidRDefault="00D71DB2" w:rsidP="00DF199F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Имена прилагательные:</w:t>
      </w:r>
    </w:p>
    <w:p w:rsidR="00D71DB2" w:rsidRDefault="00D71DB2" w:rsidP="00DF199F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Tall, short, fat, slim, old, young, big, small.</w:t>
      </w:r>
    </w:p>
    <w:p w:rsidR="00D71DB2" w:rsidRPr="00DF199F" w:rsidRDefault="00D71DB2" w:rsidP="00DF199F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Умение отвечать на вопросы: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72"/>
        <w:gridCol w:w="4479"/>
      </w:tblGrid>
      <w:tr w:rsidR="00D71DB2" w:rsidRPr="00465619" w:rsidTr="00465619">
        <w:tc>
          <w:tcPr>
            <w:tcW w:w="4785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lang w:val="en-US"/>
              </w:rPr>
            </w:pPr>
            <w:r w:rsidRPr="00465619">
              <w:rPr>
                <w:rFonts w:ascii="Times New Roman" w:hAnsi="Times New Roman"/>
                <w:sz w:val="28"/>
                <w:lang w:val="en-US"/>
              </w:rPr>
              <w:t>What`s your name? (My name is …)</w:t>
            </w:r>
          </w:p>
        </w:tc>
        <w:tc>
          <w:tcPr>
            <w:tcW w:w="4786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Как тебя зовут?</w:t>
            </w:r>
          </w:p>
        </w:tc>
      </w:tr>
      <w:tr w:rsidR="00D71DB2" w:rsidRPr="00465619" w:rsidTr="00465619">
        <w:tc>
          <w:tcPr>
            <w:tcW w:w="4785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lang w:val="en-US"/>
              </w:rPr>
            </w:pPr>
            <w:r w:rsidRPr="00465619">
              <w:rPr>
                <w:rFonts w:ascii="Times New Roman" w:hAnsi="Times New Roman"/>
                <w:sz w:val="28"/>
                <w:lang w:val="en-US"/>
              </w:rPr>
              <w:t>How do you spell it? (J-A-N-E)</w:t>
            </w:r>
          </w:p>
        </w:tc>
        <w:tc>
          <w:tcPr>
            <w:tcW w:w="4786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Как вы произнесете это по буквам?</w:t>
            </w:r>
          </w:p>
        </w:tc>
      </w:tr>
      <w:tr w:rsidR="00D71DB2" w:rsidRPr="00465619" w:rsidTr="00465619">
        <w:tc>
          <w:tcPr>
            <w:tcW w:w="4785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lang w:val="en-US"/>
              </w:rPr>
            </w:pPr>
            <w:r w:rsidRPr="00465619">
              <w:rPr>
                <w:rFonts w:ascii="Times New Roman" w:hAnsi="Times New Roman"/>
                <w:sz w:val="28"/>
                <w:lang w:val="en-US"/>
              </w:rPr>
              <w:t>How old are you? (I`m ten)</w:t>
            </w:r>
          </w:p>
        </w:tc>
        <w:tc>
          <w:tcPr>
            <w:tcW w:w="4786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Сколько вам лет?</w:t>
            </w:r>
          </w:p>
        </w:tc>
      </w:tr>
      <w:tr w:rsidR="00D71DB2" w:rsidRPr="00465619" w:rsidTr="00465619">
        <w:tc>
          <w:tcPr>
            <w:tcW w:w="4785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lang w:val="en-US"/>
              </w:rPr>
            </w:pPr>
            <w:r w:rsidRPr="00465619">
              <w:rPr>
                <w:rFonts w:ascii="Times New Roman" w:hAnsi="Times New Roman"/>
                <w:sz w:val="28"/>
                <w:lang w:val="en-US"/>
              </w:rPr>
              <w:t>What nationality are you? (I`m British)</w:t>
            </w:r>
          </w:p>
        </w:tc>
        <w:tc>
          <w:tcPr>
            <w:tcW w:w="4786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Какой вы национальности?</w:t>
            </w:r>
          </w:p>
        </w:tc>
      </w:tr>
      <w:tr w:rsidR="00D71DB2" w:rsidRPr="00465619" w:rsidTr="00465619">
        <w:tc>
          <w:tcPr>
            <w:tcW w:w="4785" w:type="dxa"/>
          </w:tcPr>
          <w:p w:rsidR="00D71DB2" w:rsidRPr="00465619" w:rsidRDefault="00D71DB2" w:rsidP="00465619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65619">
              <w:rPr>
                <w:rFonts w:ascii="Times New Roman" w:hAnsi="Times New Roman"/>
                <w:sz w:val="28"/>
                <w:lang w:val="en-US"/>
              </w:rPr>
              <w:t>Where are you from? (I`m from Yamash.)</w:t>
            </w:r>
          </w:p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lang w:val="en-US"/>
              </w:rPr>
            </w:pPr>
          </w:p>
        </w:tc>
        <w:tc>
          <w:tcPr>
            <w:tcW w:w="4786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Откуда вы?</w:t>
            </w:r>
          </w:p>
        </w:tc>
      </w:tr>
    </w:tbl>
    <w:p w:rsidR="00D71DB2" w:rsidRPr="00DF199F" w:rsidRDefault="00D71DB2" w:rsidP="00DF199F">
      <w:pPr>
        <w:pStyle w:val="ListParagraph"/>
        <w:rPr>
          <w:rFonts w:ascii="Times New Roman" w:hAnsi="Times New Roman"/>
          <w:sz w:val="28"/>
          <w:lang w:val="en-US"/>
        </w:rPr>
      </w:pPr>
    </w:p>
    <w:p w:rsidR="00D71DB2" w:rsidRPr="00CC2D6D" w:rsidRDefault="00D71DB2" w:rsidP="005D3FE6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Лексика</w:t>
      </w:r>
      <w:r w:rsidRPr="00CC2D6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 w:rsidRPr="00CC2D6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теме</w:t>
      </w:r>
      <w:r w:rsidRPr="00CC2D6D"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Моя</w:t>
      </w:r>
      <w:r w:rsidRPr="00CC2D6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страна</w:t>
      </w:r>
      <w:r w:rsidRPr="00CC2D6D">
        <w:rPr>
          <w:rFonts w:ascii="Times New Roman" w:hAnsi="Times New Roman"/>
          <w:sz w:val="28"/>
        </w:rPr>
        <w:t>»:</w:t>
      </w:r>
    </w:p>
    <w:p w:rsidR="00D71DB2" w:rsidRPr="00CC2D6D" w:rsidRDefault="00D71DB2" w:rsidP="005D3FE6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Capital, from, live, flag, Wales, Scotland, England, Northern Ireland, Russia, Moscow, Tatarstan, Kazan.</w:t>
      </w:r>
    </w:p>
    <w:p w:rsidR="00D71DB2" w:rsidRPr="00C9587F" w:rsidRDefault="00D71DB2" w:rsidP="00C9587F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Названия комнат:</w:t>
      </w:r>
    </w:p>
    <w:p w:rsidR="00D71DB2" w:rsidRDefault="00D71DB2" w:rsidP="00C9587F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Bedroom, living room, dining room, kitchen, bathroom, study.</w:t>
      </w:r>
    </w:p>
    <w:p w:rsidR="00D71DB2" w:rsidRPr="00C9587F" w:rsidRDefault="00D71DB2" w:rsidP="00C9587F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Предметы мебели:</w:t>
      </w:r>
    </w:p>
    <w:p w:rsidR="00D71DB2" w:rsidRDefault="00D71DB2" w:rsidP="00C9587F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Sofa, chair, armchair, vase, lamp, table, books, coffee table, computer, bed, window, clock.</w:t>
      </w:r>
    </w:p>
    <w:p w:rsidR="00D71DB2" w:rsidRPr="00C9587F" w:rsidRDefault="00D71DB2" w:rsidP="00C9587F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Предлоги:</w:t>
      </w:r>
    </w:p>
    <w:p w:rsidR="00D71DB2" w:rsidRDefault="00D71DB2" w:rsidP="00C9587F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In, on, in front of, behind, under, next to, between.</w:t>
      </w:r>
    </w:p>
    <w:p w:rsidR="00D71DB2" w:rsidRPr="00C9587F" w:rsidRDefault="00D71DB2" w:rsidP="00C9587F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Магазины:</w:t>
      </w:r>
    </w:p>
    <w:p w:rsidR="00D71DB2" w:rsidRDefault="00D71DB2" w:rsidP="00C9587F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Post office, bank, supermarket, newsagent`s, library, pet shop, restaurant, toy shop, sports shop.</w:t>
      </w:r>
    </w:p>
    <w:p w:rsidR="00D71DB2" w:rsidRPr="002C6EB8" w:rsidRDefault="00D71DB2" w:rsidP="002C6EB8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lang w:val="en-US"/>
        </w:rPr>
      </w:pPr>
      <w:r w:rsidRPr="00CC2D6D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Дорожная безопасность:</w:t>
      </w:r>
    </w:p>
    <w:p w:rsidR="00D71DB2" w:rsidRPr="005C6D94" w:rsidRDefault="00D71DB2" w:rsidP="005C6D94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  <w:lang w:val="en-US"/>
        </w:rPr>
        <w:t>raffic sign, traffic lights</w:t>
      </w:r>
      <w:r w:rsidRPr="005C6D94">
        <w:rPr>
          <w:rFonts w:ascii="Times New Roman" w:hAnsi="Times New Roman"/>
          <w:sz w:val="28"/>
          <w:lang w:val="en-US"/>
        </w:rPr>
        <w:t xml:space="preserve">, </w:t>
      </w:r>
      <w:r>
        <w:rPr>
          <w:rFonts w:ascii="Times New Roman" w:hAnsi="Times New Roman"/>
          <w:sz w:val="28"/>
          <w:lang w:val="en-US"/>
        </w:rPr>
        <w:t>pavement, zebra crossing, traffic sign, yellow lines.</w:t>
      </w:r>
    </w:p>
    <w:p w:rsidR="00D71DB2" w:rsidRPr="005D3FE6" w:rsidRDefault="00D71DB2">
      <w:pPr>
        <w:rPr>
          <w:rFonts w:ascii="Times New Roman" w:hAnsi="Times New Roman"/>
          <w:sz w:val="28"/>
          <w:lang w:val="en-US"/>
        </w:rPr>
      </w:pPr>
    </w:p>
    <w:p w:rsidR="00D71DB2" w:rsidRPr="005D3FE6" w:rsidRDefault="00D71DB2">
      <w:pPr>
        <w:rPr>
          <w:rFonts w:ascii="Times New Roman" w:hAnsi="Times New Roman"/>
          <w:sz w:val="28"/>
          <w:lang w:val="en-US"/>
        </w:rPr>
      </w:pPr>
    </w:p>
    <w:p w:rsidR="00D71DB2" w:rsidRPr="00C9587F" w:rsidRDefault="00D71DB2" w:rsidP="00DF199F">
      <w:pPr>
        <w:jc w:val="center"/>
        <w:rPr>
          <w:rFonts w:ascii="Times New Roman" w:hAnsi="Times New Roman"/>
          <w:b/>
          <w:sz w:val="28"/>
          <w:lang w:val="en-US"/>
        </w:rPr>
      </w:pPr>
      <w:r>
        <w:rPr>
          <w:rFonts w:ascii="Times New Roman" w:hAnsi="Times New Roman"/>
          <w:b/>
          <w:sz w:val="28"/>
        </w:rPr>
        <w:t>Образовательный</w:t>
      </w:r>
      <w:r w:rsidRPr="00C9587F">
        <w:rPr>
          <w:rFonts w:ascii="Times New Roman" w:hAnsi="Times New Roman"/>
          <w:b/>
          <w:sz w:val="28"/>
          <w:lang w:val="en-US"/>
        </w:rPr>
        <w:t xml:space="preserve"> </w:t>
      </w:r>
      <w:r>
        <w:rPr>
          <w:rFonts w:ascii="Times New Roman" w:hAnsi="Times New Roman"/>
          <w:b/>
          <w:sz w:val="28"/>
        </w:rPr>
        <w:t>минимум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4349"/>
      </w:tblGrid>
      <w:tr w:rsidR="00D71DB2" w:rsidRPr="005C6D94" w:rsidTr="00465619">
        <w:trPr>
          <w:trHeight w:val="305"/>
        </w:trPr>
        <w:tc>
          <w:tcPr>
            <w:tcW w:w="1526" w:type="dxa"/>
          </w:tcPr>
          <w:p w:rsidR="00D71DB2" w:rsidRPr="00465619" w:rsidRDefault="00D71DB2" w:rsidP="00465619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65619">
              <w:rPr>
                <w:rFonts w:ascii="Times New Roman" w:hAnsi="Times New Roman"/>
                <w:sz w:val="28"/>
              </w:rPr>
              <w:t>Предмет</w:t>
            </w:r>
          </w:p>
        </w:tc>
        <w:tc>
          <w:tcPr>
            <w:tcW w:w="4349" w:type="dxa"/>
          </w:tcPr>
          <w:p w:rsidR="00D71DB2" w:rsidRPr="005C6D94" w:rsidRDefault="00D71DB2" w:rsidP="00465619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65619">
              <w:rPr>
                <w:rFonts w:ascii="Times New Roman" w:hAnsi="Times New Roman"/>
                <w:sz w:val="28"/>
              </w:rPr>
              <w:t>Английский</w:t>
            </w:r>
            <w:r w:rsidRPr="00465619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465619">
              <w:rPr>
                <w:rFonts w:ascii="Times New Roman" w:hAnsi="Times New Roman"/>
                <w:sz w:val="28"/>
              </w:rPr>
              <w:t>язык</w:t>
            </w:r>
          </w:p>
        </w:tc>
      </w:tr>
      <w:tr w:rsidR="00D71DB2" w:rsidRPr="005C6D94" w:rsidTr="00465619">
        <w:trPr>
          <w:trHeight w:val="305"/>
        </w:trPr>
        <w:tc>
          <w:tcPr>
            <w:tcW w:w="1526" w:type="dxa"/>
          </w:tcPr>
          <w:p w:rsidR="00D71DB2" w:rsidRPr="005C6D94" w:rsidRDefault="00D71DB2" w:rsidP="00465619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65619"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w="4349" w:type="dxa"/>
          </w:tcPr>
          <w:p w:rsidR="00D71DB2" w:rsidRPr="005C6D94" w:rsidRDefault="00D71DB2" w:rsidP="00465619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5C6D94">
              <w:rPr>
                <w:rFonts w:ascii="Times New Roman" w:hAnsi="Times New Roman"/>
                <w:sz w:val="28"/>
                <w:lang w:val="en-US"/>
              </w:rPr>
              <w:t>6</w:t>
            </w:r>
          </w:p>
        </w:tc>
      </w:tr>
      <w:tr w:rsidR="00D71DB2" w:rsidRPr="005C6D94" w:rsidTr="00465619">
        <w:trPr>
          <w:trHeight w:val="320"/>
        </w:trPr>
        <w:tc>
          <w:tcPr>
            <w:tcW w:w="1526" w:type="dxa"/>
          </w:tcPr>
          <w:p w:rsidR="00D71DB2" w:rsidRPr="005C6D94" w:rsidRDefault="00D71DB2" w:rsidP="00465619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65619">
              <w:rPr>
                <w:rFonts w:ascii="Times New Roman" w:hAnsi="Times New Roman"/>
                <w:sz w:val="28"/>
              </w:rPr>
              <w:t>Четверть</w:t>
            </w:r>
          </w:p>
        </w:tc>
        <w:tc>
          <w:tcPr>
            <w:tcW w:w="4349" w:type="dxa"/>
          </w:tcPr>
          <w:p w:rsidR="00D71DB2" w:rsidRPr="005C6D94" w:rsidRDefault="00D71DB2" w:rsidP="00465619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5C6D94">
              <w:rPr>
                <w:rFonts w:ascii="Times New Roman" w:hAnsi="Times New Roman"/>
                <w:sz w:val="28"/>
                <w:lang w:val="en-US"/>
              </w:rPr>
              <w:t>2</w:t>
            </w:r>
          </w:p>
        </w:tc>
      </w:tr>
    </w:tbl>
    <w:p w:rsidR="00D71DB2" w:rsidRPr="005C6D94" w:rsidRDefault="00D71DB2" w:rsidP="00DF199F">
      <w:pPr>
        <w:rPr>
          <w:rFonts w:ascii="Times New Roman" w:hAnsi="Times New Roman"/>
          <w:sz w:val="28"/>
          <w:lang w:val="en-US"/>
        </w:rPr>
      </w:pPr>
    </w:p>
    <w:p w:rsidR="00D71DB2" w:rsidRPr="00CC2D6D" w:rsidRDefault="00D71DB2" w:rsidP="00CC2D6D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Простое настоящее время:</w:t>
      </w:r>
    </w:p>
    <w:p w:rsidR="00D71DB2" w:rsidRDefault="00D71DB2" w:rsidP="00CC2D6D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V + -/-s</w:t>
      </w:r>
    </w:p>
    <w:p w:rsidR="00D71DB2" w:rsidRDefault="00D71DB2" w:rsidP="00CC2D6D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I/we/you/they play</w:t>
      </w:r>
    </w:p>
    <w:p w:rsidR="00D71DB2" w:rsidRDefault="00D71DB2" w:rsidP="00CC2D6D">
      <w:pPr>
        <w:pStyle w:val="ListParagraph"/>
        <w:rPr>
          <w:rFonts w:ascii="Times New Roman" w:hAnsi="Times New Roman"/>
          <w:b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He/she/it play</w:t>
      </w:r>
      <w:r w:rsidRPr="00CC2D6D">
        <w:rPr>
          <w:rFonts w:ascii="Times New Roman" w:hAnsi="Times New Roman"/>
          <w:b/>
          <w:sz w:val="28"/>
          <w:lang w:val="en-US"/>
        </w:rPr>
        <w:t>s</w:t>
      </w:r>
    </w:p>
    <w:p w:rsidR="00D71DB2" w:rsidRPr="00CC2D6D" w:rsidRDefault="00D71DB2" w:rsidP="00CC2D6D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Имена прилагательные:</w:t>
      </w:r>
    </w:p>
    <w:p w:rsidR="00D71DB2" w:rsidRDefault="00D71DB2" w:rsidP="00CC2D6D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Interesting, great, fine, fantastic, dull, horrible, terrible.</w:t>
      </w:r>
    </w:p>
    <w:p w:rsidR="00D71DB2" w:rsidRPr="005E455D" w:rsidRDefault="00D71DB2" w:rsidP="00CC2D6D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Телепрограммы:</w:t>
      </w:r>
    </w:p>
    <w:p w:rsidR="00D71DB2" w:rsidRDefault="00D71DB2" w:rsidP="005E455D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Sitcoms, drama, music shows, news, sports, reality shows, science fiction, talk shows.</w:t>
      </w:r>
    </w:p>
    <w:p w:rsidR="00D71DB2" w:rsidRDefault="00D71DB2" w:rsidP="005E455D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C</w:t>
      </w:r>
      <w:r>
        <w:rPr>
          <w:rFonts w:ascii="Times New Roman" w:hAnsi="Times New Roman"/>
          <w:sz w:val="28"/>
        </w:rPr>
        <w:t xml:space="preserve">ловосочетания с </w:t>
      </w:r>
      <w:r>
        <w:rPr>
          <w:rFonts w:ascii="Times New Roman" w:hAnsi="Times New Roman"/>
          <w:sz w:val="28"/>
          <w:lang w:val="en-US"/>
        </w:rPr>
        <w:t>make/do</w:t>
      </w:r>
      <w:r>
        <w:rPr>
          <w:rFonts w:ascii="Times New Roman" w:hAnsi="Times New Roman"/>
          <w:sz w:val="28"/>
        </w:rPr>
        <w:t>: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5"/>
        <w:gridCol w:w="4446"/>
      </w:tblGrid>
      <w:tr w:rsidR="00D71DB2" w:rsidRPr="00465619" w:rsidTr="00465619">
        <w:tc>
          <w:tcPr>
            <w:tcW w:w="4785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lang w:val="en-US"/>
              </w:rPr>
            </w:pPr>
            <w:r w:rsidRPr="00465619">
              <w:rPr>
                <w:rFonts w:ascii="Times New Roman" w:hAnsi="Times New Roman"/>
                <w:sz w:val="28"/>
                <w:lang w:val="en-US"/>
              </w:rPr>
              <w:t>Make the decorations</w:t>
            </w:r>
          </w:p>
        </w:tc>
        <w:tc>
          <w:tcPr>
            <w:tcW w:w="4786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Делать украшения</w:t>
            </w:r>
          </w:p>
        </w:tc>
      </w:tr>
      <w:tr w:rsidR="00D71DB2" w:rsidRPr="00465619" w:rsidTr="00465619">
        <w:tc>
          <w:tcPr>
            <w:tcW w:w="4785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lang w:val="en-US"/>
              </w:rPr>
            </w:pPr>
            <w:r w:rsidRPr="00465619">
              <w:rPr>
                <w:rFonts w:ascii="Times New Roman" w:hAnsi="Times New Roman"/>
                <w:sz w:val="28"/>
                <w:lang w:val="en-US"/>
              </w:rPr>
              <w:t>Do the dusting</w:t>
            </w:r>
          </w:p>
        </w:tc>
        <w:tc>
          <w:tcPr>
            <w:tcW w:w="4786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Вытирать пыль</w:t>
            </w:r>
          </w:p>
        </w:tc>
      </w:tr>
      <w:tr w:rsidR="00D71DB2" w:rsidRPr="00465619" w:rsidTr="00465619">
        <w:tc>
          <w:tcPr>
            <w:tcW w:w="4785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lang w:val="en-US"/>
              </w:rPr>
            </w:pPr>
            <w:r w:rsidRPr="00465619">
              <w:rPr>
                <w:rFonts w:ascii="Times New Roman" w:hAnsi="Times New Roman"/>
                <w:sz w:val="28"/>
                <w:lang w:val="en-US"/>
              </w:rPr>
              <w:t>Do your homework</w:t>
            </w:r>
          </w:p>
        </w:tc>
        <w:tc>
          <w:tcPr>
            <w:tcW w:w="4786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Делать домашнюю работу</w:t>
            </w:r>
          </w:p>
        </w:tc>
      </w:tr>
      <w:tr w:rsidR="00D71DB2" w:rsidRPr="00465619" w:rsidTr="00465619">
        <w:tc>
          <w:tcPr>
            <w:tcW w:w="4785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lang w:val="en-US"/>
              </w:rPr>
            </w:pPr>
            <w:r w:rsidRPr="00465619">
              <w:rPr>
                <w:rFonts w:ascii="Times New Roman" w:hAnsi="Times New Roman"/>
                <w:sz w:val="28"/>
                <w:lang w:val="en-US"/>
              </w:rPr>
              <w:t>Make a phone call</w:t>
            </w:r>
          </w:p>
        </w:tc>
        <w:tc>
          <w:tcPr>
            <w:tcW w:w="4786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Сделать звонок</w:t>
            </w:r>
          </w:p>
        </w:tc>
      </w:tr>
      <w:tr w:rsidR="00D71DB2" w:rsidRPr="00465619" w:rsidTr="00465619">
        <w:tc>
          <w:tcPr>
            <w:tcW w:w="4785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lang w:val="en-US"/>
              </w:rPr>
            </w:pPr>
            <w:r w:rsidRPr="00465619">
              <w:rPr>
                <w:rFonts w:ascii="Times New Roman" w:hAnsi="Times New Roman"/>
                <w:sz w:val="28"/>
                <w:lang w:val="en-US"/>
              </w:rPr>
              <w:t>Do the gardening</w:t>
            </w:r>
          </w:p>
        </w:tc>
        <w:tc>
          <w:tcPr>
            <w:tcW w:w="4786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Заниматься садоводством</w:t>
            </w:r>
          </w:p>
        </w:tc>
      </w:tr>
      <w:tr w:rsidR="00D71DB2" w:rsidRPr="00465619" w:rsidTr="00465619">
        <w:tc>
          <w:tcPr>
            <w:tcW w:w="4785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lang w:val="en-US"/>
              </w:rPr>
            </w:pPr>
            <w:r w:rsidRPr="00465619">
              <w:rPr>
                <w:rFonts w:ascii="Times New Roman" w:hAnsi="Times New Roman"/>
                <w:sz w:val="28"/>
                <w:lang w:val="en-US"/>
              </w:rPr>
              <w:t>Make tea</w:t>
            </w:r>
          </w:p>
        </w:tc>
        <w:tc>
          <w:tcPr>
            <w:tcW w:w="4786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Заваривать чай</w:t>
            </w:r>
          </w:p>
        </w:tc>
      </w:tr>
      <w:tr w:rsidR="00D71DB2" w:rsidRPr="00465619" w:rsidTr="00465619">
        <w:tc>
          <w:tcPr>
            <w:tcW w:w="4785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lang w:val="en-US"/>
              </w:rPr>
            </w:pPr>
            <w:r w:rsidRPr="00465619">
              <w:rPr>
                <w:rFonts w:ascii="Times New Roman" w:hAnsi="Times New Roman"/>
                <w:sz w:val="28"/>
                <w:lang w:val="en-US"/>
              </w:rPr>
              <w:t>Make a special dish</w:t>
            </w:r>
          </w:p>
        </w:tc>
        <w:tc>
          <w:tcPr>
            <w:tcW w:w="4786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Готовить особенное блюдо</w:t>
            </w:r>
          </w:p>
        </w:tc>
      </w:tr>
      <w:tr w:rsidR="00D71DB2" w:rsidRPr="00465619" w:rsidTr="00465619">
        <w:tc>
          <w:tcPr>
            <w:tcW w:w="4785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lang w:val="en-US"/>
              </w:rPr>
            </w:pPr>
            <w:r w:rsidRPr="00465619">
              <w:rPr>
                <w:rFonts w:ascii="Times New Roman" w:hAnsi="Times New Roman"/>
                <w:sz w:val="28"/>
                <w:lang w:val="en-US"/>
              </w:rPr>
              <w:t>Do the washing-up</w:t>
            </w:r>
          </w:p>
        </w:tc>
        <w:tc>
          <w:tcPr>
            <w:tcW w:w="4786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Мыть посуду</w:t>
            </w:r>
          </w:p>
        </w:tc>
      </w:tr>
      <w:tr w:rsidR="00D71DB2" w:rsidRPr="00465619" w:rsidTr="00465619">
        <w:tc>
          <w:tcPr>
            <w:tcW w:w="4785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lang w:val="en-US"/>
              </w:rPr>
            </w:pPr>
            <w:r w:rsidRPr="00465619">
              <w:rPr>
                <w:rFonts w:ascii="Times New Roman" w:hAnsi="Times New Roman"/>
                <w:sz w:val="28"/>
                <w:lang w:val="en-US"/>
              </w:rPr>
              <w:t>Do the shopping</w:t>
            </w:r>
          </w:p>
        </w:tc>
        <w:tc>
          <w:tcPr>
            <w:tcW w:w="4786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Совершать покупки</w:t>
            </w:r>
          </w:p>
        </w:tc>
      </w:tr>
      <w:tr w:rsidR="00D71DB2" w:rsidRPr="00465619" w:rsidTr="00465619">
        <w:tc>
          <w:tcPr>
            <w:tcW w:w="4785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lang w:val="en-US"/>
              </w:rPr>
            </w:pPr>
            <w:r w:rsidRPr="00465619">
              <w:rPr>
                <w:rFonts w:ascii="Times New Roman" w:hAnsi="Times New Roman"/>
                <w:sz w:val="28"/>
                <w:lang w:val="en-US"/>
              </w:rPr>
              <w:t>Make a cake</w:t>
            </w:r>
          </w:p>
        </w:tc>
        <w:tc>
          <w:tcPr>
            <w:tcW w:w="4786" w:type="dxa"/>
          </w:tcPr>
          <w:p w:rsidR="00D71DB2" w:rsidRPr="00465619" w:rsidRDefault="00D71DB2" w:rsidP="0046561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Приготовить торт</w:t>
            </w:r>
          </w:p>
        </w:tc>
      </w:tr>
    </w:tbl>
    <w:p w:rsidR="00D71DB2" w:rsidRDefault="00D71DB2" w:rsidP="00180F26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Настоящее продолженное время </w:t>
      </w:r>
    </w:p>
    <w:p w:rsidR="00D71DB2" w:rsidRDefault="00D71DB2" w:rsidP="00180F26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Present Continuous</w:t>
      </w:r>
    </w:p>
    <w:p w:rsidR="00D71DB2" w:rsidRDefault="00D71DB2" w:rsidP="00180F26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to be + Ving</w:t>
      </w:r>
    </w:p>
    <w:p w:rsidR="00D71DB2" w:rsidRDefault="00D71DB2" w:rsidP="00180F26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I am playing</w:t>
      </w:r>
    </w:p>
    <w:p w:rsidR="00D71DB2" w:rsidRDefault="00D71DB2" w:rsidP="00180F26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He is playing</w:t>
      </w:r>
    </w:p>
    <w:p w:rsidR="00D71DB2" w:rsidRDefault="00D71DB2" w:rsidP="00180F26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She is playing</w:t>
      </w:r>
    </w:p>
    <w:p w:rsidR="00D71DB2" w:rsidRDefault="00D71DB2" w:rsidP="00180F26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It is playing</w:t>
      </w:r>
    </w:p>
    <w:p w:rsidR="00D71DB2" w:rsidRDefault="00D71DB2" w:rsidP="00180F26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You are playing</w:t>
      </w:r>
    </w:p>
    <w:p w:rsidR="00D71DB2" w:rsidRDefault="00D71DB2" w:rsidP="00180F26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We are playing</w:t>
      </w:r>
    </w:p>
    <w:p w:rsidR="00D71DB2" w:rsidRDefault="00D71DB2" w:rsidP="00180F26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They are playing</w:t>
      </w:r>
    </w:p>
    <w:p w:rsidR="00D71DB2" w:rsidRPr="00180F26" w:rsidRDefault="00D71DB2" w:rsidP="00180F26">
      <w:pPr>
        <w:pStyle w:val="ListParagraph"/>
        <w:rPr>
          <w:rFonts w:ascii="Times New Roman" w:hAnsi="Times New Roman"/>
          <w:sz w:val="28"/>
          <w:lang w:val="en-US"/>
        </w:rPr>
      </w:pPr>
    </w:p>
    <w:p w:rsidR="00D71DB2" w:rsidRPr="00CC2D6D" w:rsidRDefault="00D71DB2">
      <w:pPr>
        <w:rPr>
          <w:rFonts w:ascii="Times New Roman" w:hAnsi="Times New Roman"/>
          <w:sz w:val="28"/>
          <w:lang w:val="en-US"/>
        </w:rPr>
      </w:pPr>
    </w:p>
    <w:p w:rsidR="00D71DB2" w:rsidRPr="00CC2D6D" w:rsidRDefault="00D71DB2">
      <w:pPr>
        <w:rPr>
          <w:rFonts w:ascii="Times New Roman" w:hAnsi="Times New Roman"/>
          <w:sz w:val="28"/>
          <w:lang w:val="en-US"/>
        </w:rPr>
      </w:pPr>
    </w:p>
    <w:p w:rsidR="00D71DB2" w:rsidRDefault="00D71DB2" w:rsidP="00DF199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Образовательный минимум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4349"/>
      </w:tblGrid>
      <w:tr w:rsidR="00D71DB2" w:rsidRPr="00465619" w:rsidTr="00465619">
        <w:trPr>
          <w:trHeight w:val="305"/>
        </w:trPr>
        <w:tc>
          <w:tcPr>
            <w:tcW w:w="1526" w:type="dxa"/>
          </w:tcPr>
          <w:p w:rsidR="00D71DB2" w:rsidRPr="00465619" w:rsidRDefault="00D71DB2" w:rsidP="0046561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Предмет</w:t>
            </w:r>
          </w:p>
        </w:tc>
        <w:tc>
          <w:tcPr>
            <w:tcW w:w="4349" w:type="dxa"/>
          </w:tcPr>
          <w:p w:rsidR="00D71DB2" w:rsidRPr="00465619" w:rsidRDefault="00D71DB2" w:rsidP="0046561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Английский язык</w:t>
            </w:r>
          </w:p>
        </w:tc>
      </w:tr>
      <w:tr w:rsidR="00D71DB2" w:rsidRPr="00465619" w:rsidTr="00465619">
        <w:trPr>
          <w:trHeight w:val="305"/>
        </w:trPr>
        <w:tc>
          <w:tcPr>
            <w:tcW w:w="1526" w:type="dxa"/>
          </w:tcPr>
          <w:p w:rsidR="00D71DB2" w:rsidRPr="00465619" w:rsidRDefault="00D71DB2" w:rsidP="0046561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w="4349" w:type="dxa"/>
          </w:tcPr>
          <w:p w:rsidR="00D71DB2" w:rsidRPr="00465619" w:rsidRDefault="00D71DB2" w:rsidP="0046561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6</w:t>
            </w:r>
          </w:p>
        </w:tc>
      </w:tr>
      <w:tr w:rsidR="00D71DB2" w:rsidRPr="00465619" w:rsidTr="00465619">
        <w:trPr>
          <w:trHeight w:val="320"/>
        </w:trPr>
        <w:tc>
          <w:tcPr>
            <w:tcW w:w="1526" w:type="dxa"/>
          </w:tcPr>
          <w:p w:rsidR="00D71DB2" w:rsidRPr="00465619" w:rsidRDefault="00D71DB2" w:rsidP="0046561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Четверть</w:t>
            </w:r>
          </w:p>
        </w:tc>
        <w:tc>
          <w:tcPr>
            <w:tcW w:w="4349" w:type="dxa"/>
          </w:tcPr>
          <w:p w:rsidR="00D71DB2" w:rsidRPr="00465619" w:rsidRDefault="00D71DB2" w:rsidP="0046561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3</w:t>
            </w:r>
          </w:p>
        </w:tc>
      </w:tr>
    </w:tbl>
    <w:p w:rsidR="00D71DB2" w:rsidRPr="00DF199F" w:rsidRDefault="00D71DB2" w:rsidP="00DF199F">
      <w:pPr>
        <w:rPr>
          <w:rFonts w:ascii="Times New Roman" w:hAnsi="Times New Roman"/>
          <w:sz w:val="28"/>
        </w:rPr>
      </w:pPr>
    </w:p>
    <w:p w:rsidR="00D71DB2" w:rsidRDefault="00D71DB2" w:rsidP="00180F26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Лексика по теме «Свободное время»</w:t>
      </w:r>
      <w:r w:rsidRPr="005C6D94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«Игры»:</w:t>
      </w:r>
    </w:p>
    <w:p w:rsidR="00D71DB2" w:rsidRPr="0016042C" w:rsidRDefault="00D71DB2" w:rsidP="00180F26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Read books, meet my friends, go windsurfing, go swimming, go cycling,  paint, play computer games, go fishing,</w:t>
      </w:r>
      <w:r w:rsidRPr="005C6D94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  <w:lang w:val="en-US"/>
        </w:rPr>
        <w:t>chess, player, lose, win.</w:t>
      </w:r>
    </w:p>
    <w:p w:rsidR="00D71DB2" w:rsidRPr="005C6D94" w:rsidRDefault="00D71DB2" w:rsidP="005C6D94">
      <w:pPr>
        <w:pStyle w:val="ListParagraph"/>
        <w:ind w:left="0"/>
        <w:rPr>
          <w:rFonts w:ascii="Times New Roman" w:hAnsi="Times New Roman"/>
          <w:sz w:val="28"/>
          <w:lang w:val="en-US"/>
        </w:rPr>
      </w:pPr>
    </w:p>
    <w:p w:rsidR="00D71DB2" w:rsidRDefault="00D71DB2" w:rsidP="001D2727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Present Simple &amp; Present Continuous</w:t>
      </w:r>
    </w:p>
    <w:p w:rsidR="00D71DB2" w:rsidRPr="00141450" w:rsidRDefault="00D71DB2" w:rsidP="001D2727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Present</w:t>
      </w:r>
      <w:r w:rsidRPr="00141450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  <w:lang w:val="en-US"/>
        </w:rPr>
        <w:t>Simple</w:t>
      </w:r>
      <w:r w:rsidRPr="00141450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  <w:lang w:val="tt-RU"/>
        </w:rPr>
        <w:t>(</w:t>
      </w:r>
      <w:r>
        <w:rPr>
          <w:rFonts w:ascii="Times New Roman" w:hAnsi="Times New Roman"/>
          <w:sz w:val="28"/>
          <w:lang w:val="en-US"/>
        </w:rPr>
        <w:t>V</w:t>
      </w:r>
      <w:r w:rsidRPr="00141450">
        <w:rPr>
          <w:rFonts w:ascii="Times New Roman" w:hAnsi="Times New Roman"/>
          <w:sz w:val="28"/>
          <w:lang w:val="en-US"/>
        </w:rPr>
        <w:t xml:space="preserve"> + -/-</w:t>
      </w:r>
      <w:r>
        <w:rPr>
          <w:rFonts w:ascii="Times New Roman" w:hAnsi="Times New Roman"/>
          <w:sz w:val="28"/>
          <w:lang w:val="en-US"/>
        </w:rPr>
        <w:t>s</w:t>
      </w:r>
      <w:r w:rsidRPr="00141450">
        <w:rPr>
          <w:rFonts w:ascii="Times New Roman" w:hAnsi="Times New Roman"/>
          <w:sz w:val="28"/>
          <w:lang w:val="en-US"/>
        </w:rPr>
        <w:t xml:space="preserve">; </w:t>
      </w:r>
      <w:r>
        <w:rPr>
          <w:rFonts w:ascii="Times New Roman" w:hAnsi="Times New Roman"/>
          <w:sz w:val="28"/>
          <w:lang w:val="en-US"/>
        </w:rPr>
        <w:t>do</w:t>
      </w:r>
      <w:r w:rsidRPr="00141450">
        <w:rPr>
          <w:rFonts w:ascii="Times New Roman" w:hAnsi="Times New Roman"/>
          <w:sz w:val="28"/>
          <w:lang w:val="en-US"/>
        </w:rPr>
        <w:t>/</w:t>
      </w:r>
      <w:r>
        <w:rPr>
          <w:rFonts w:ascii="Times New Roman" w:hAnsi="Times New Roman"/>
          <w:sz w:val="28"/>
          <w:lang w:val="en-US"/>
        </w:rPr>
        <w:t>does</w:t>
      </w:r>
      <w:r>
        <w:rPr>
          <w:rFonts w:ascii="Times New Roman" w:hAnsi="Times New Roman"/>
          <w:sz w:val="28"/>
          <w:lang w:val="tt-RU"/>
        </w:rPr>
        <w:t>)</w:t>
      </w:r>
    </w:p>
    <w:p w:rsidR="00D71DB2" w:rsidRDefault="00D71DB2" w:rsidP="001D2727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Present</w:t>
      </w:r>
      <w:r w:rsidRPr="00141450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  <w:lang w:val="en-US"/>
        </w:rPr>
        <w:t>Continuous</w:t>
      </w:r>
      <w:r w:rsidRPr="00141450">
        <w:rPr>
          <w:rFonts w:ascii="Times New Roman" w:hAnsi="Times New Roman"/>
          <w:sz w:val="28"/>
          <w:lang w:val="en-US"/>
        </w:rPr>
        <w:t xml:space="preserve"> (</w:t>
      </w:r>
      <w:r>
        <w:rPr>
          <w:rFonts w:ascii="Times New Roman" w:hAnsi="Times New Roman"/>
          <w:sz w:val="28"/>
          <w:lang w:val="en-US"/>
        </w:rPr>
        <w:t>am</w:t>
      </w:r>
      <w:r w:rsidRPr="00141450">
        <w:rPr>
          <w:rFonts w:ascii="Times New Roman" w:hAnsi="Times New Roman"/>
          <w:sz w:val="28"/>
          <w:lang w:val="en-US"/>
        </w:rPr>
        <w:t>/</w:t>
      </w:r>
      <w:r>
        <w:rPr>
          <w:rFonts w:ascii="Times New Roman" w:hAnsi="Times New Roman"/>
          <w:sz w:val="28"/>
          <w:lang w:val="en-US"/>
        </w:rPr>
        <w:t>is</w:t>
      </w:r>
      <w:r w:rsidRPr="00141450">
        <w:rPr>
          <w:rFonts w:ascii="Times New Roman" w:hAnsi="Times New Roman"/>
          <w:sz w:val="28"/>
          <w:lang w:val="en-US"/>
        </w:rPr>
        <w:t>/</w:t>
      </w:r>
      <w:r>
        <w:rPr>
          <w:rFonts w:ascii="Times New Roman" w:hAnsi="Times New Roman"/>
          <w:sz w:val="28"/>
          <w:lang w:val="en-US"/>
        </w:rPr>
        <w:t>are</w:t>
      </w:r>
      <w:r w:rsidRPr="00141450">
        <w:rPr>
          <w:rFonts w:ascii="Times New Roman" w:hAnsi="Times New Roman"/>
          <w:sz w:val="28"/>
          <w:lang w:val="en-US"/>
        </w:rPr>
        <w:t xml:space="preserve"> + </w:t>
      </w:r>
      <w:r>
        <w:rPr>
          <w:rFonts w:ascii="Times New Roman" w:hAnsi="Times New Roman"/>
          <w:sz w:val="28"/>
          <w:lang w:val="en-US"/>
        </w:rPr>
        <w:t>Ving</w:t>
      </w:r>
      <w:r w:rsidRPr="00141450">
        <w:rPr>
          <w:rFonts w:ascii="Times New Roman" w:hAnsi="Times New Roman"/>
          <w:sz w:val="28"/>
          <w:lang w:val="en-US"/>
        </w:rPr>
        <w:t>)</w:t>
      </w:r>
    </w:p>
    <w:p w:rsidR="00D71DB2" w:rsidRPr="009A50C3" w:rsidRDefault="00D71DB2" w:rsidP="001D2727">
      <w:pPr>
        <w:pStyle w:val="ListParagraph"/>
        <w:rPr>
          <w:rFonts w:ascii="Times New Roman" w:hAnsi="Times New Roman"/>
          <w:sz w:val="28"/>
          <w:lang w:val="en-US"/>
        </w:rPr>
      </w:pPr>
    </w:p>
    <w:p w:rsidR="00D71DB2" w:rsidRPr="009A50C3" w:rsidRDefault="00D71DB2" w:rsidP="009A50C3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 xml:space="preserve">Past Simple </w:t>
      </w:r>
      <w:r>
        <w:rPr>
          <w:rFonts w:ascii="Times New Roman" w:hAnsi="Times New Roman"/>
          <w:sz w:val="28"/>
        </w:rPr>
        <w:t>простое прошедшее время</w:t>
      </w:r>
    </w:p>
    <w:p w:rsidR="00D71DB2" w:rsidRPr="00141450" w:rsidRDefault="00D71DB2" w:rsidP="009A50C3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V</w:t>
      </w:r>
      <w:r w:rsidRPr="00141450">
        <w:rPr>
          <w:rFonts w:ascii="Times New Roman" w:hAnsi="Times New Roman"/>
          <w:sz w:val="28"/>
          <w:lang w:val="en-US"/>
        </w:rPr>
        <w:t>+</w:t>
      </w:r>
      <w:r>
        <w:rPr>
          <w:rFonts w:ascii="Times New Roman" w:hAnsi="Times New Roman"/>
          <w:sz w:val="28"/>
          <w:lang w:val="en-US"/>
        </w:rPr>
        <w:t>ed</w:t>
      </w:r>
      <w:r w:rsidRPr="00141450">
        <w:rPr>
          <w:rFonts w:ascii="Times New Roman" w:hAnsi="Times New Roman"/>
          <w:sz w:val="28"/>
          <w:lang w:val="en-US"/>
        </w:rPr>
        <w:t xml:space="preserve"> /</w:t>
      </w:r>
      <w:r>
        <w:rPr>
          <w:rFonts w:ascii="Times New Roman" w:hAnsi="Times New Roman"/>
          <w:sz w:val="28"/>
        </w:rPr>
        <w:t>неправильные</w:t>
      </w:r>
      <w:r w:rsidRPr="00141450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глаголы</w:t>
      </w:r>
      <w:r w:rsidRPr="00141450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во</w:t>
      </w:r>
      <w:r w:rsidRPr="00141450">
        <w:rPr>
          <w:rFonts w:ascii="Times New Roman" w:hAnsi="Times New Roman"/>
          <w:sz w:val="28"/>
          <w:lang w:val="en-US"/>
        </w:rPr>
        <w:t xml:space="preserve"> 2-</w:t>
      </w:r>
      <w:r>
        <w:rPr>
          <w:rFonts w:ascii="Times New Roman" w:hAnsi="Times New Roman"/>
          <w:sz w:val="28"/>
        </w:rPr>
        <w:t>ом</w:t>
      </w:r>
      <w:r w:rsidRPr="00141450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столбике</w:t>
      </w:r>
      <w:r>
        <w:rPr>
          <w:rFonts w:ascii="Times New Roman" w:hAnsi="Times New Roman"/>
          <w:sz w:val="28"/>
          <w:lang w:val="en-US"/>
        </w:rPr>
        <w:t xml:space="preserve">. </w:t>
      </w:r>
    </w:p>
    <w:p w:rsidR="00D71DB2" w:rsidRPr="00141450" w:rsidRDefault="00D71DB2" w:rsidP="00141450">
      <w:pPr>
        <w:pStyle w:val="ListParagraph"/>
        <w:ind w:left="0"/>
        <w:rPr>
          <w:rFonts w:ascii="Times New Roman" w:hAnsi="Times New Roman"/>
          <w:sz w:val="28"/>
          <w:lang w:val="en-US"/>
        </w:rPr>
      </w:pPr>
    </w:p>
    <w:p w:rsidR="00D71DB2" w:rsidRPr="00141450" w:rsidRDefault="00D71DB2" w:rsidP="00176841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Лексика</w:t>
      </w:r>
      <w:r w:rsidRPr="00141450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по</w:t>
      </w:r>
      <w:r w:rsidRPr="00141450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теме</w:t>
      </w:r>
      <w:r w:rsidRPr="00141450">
        <w:rPr>
          <w:rFonts w:ascii="Times New Roman" w:hAnsi="Times New Roman"/>
          <w:sz w:val="28"/>
          <w:lang w:val="en-US"/>
        </w:rPr>
        <w:t xml:space="preserve"> «</w:t>
      </w:r>
      <w:r>
        <w:rPr>
          <w:rFonts w:ascii="Times New Roman" w:hAnsi="Times New Roman"/>
          <w:sz w:val="28"/>
        </w:rPr>
        <w:t>Типы</w:t>
      </w:r>
      <w:r w:rsidRPr="00141450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жилищ</w:t>
      </w:r>
      <w:r w:rsidRPr="00141450">
        <w:rPr>
          <w:rFonts w:ascii="Times New Roman" w:hAnsi="Times New Roman"/>
          <w:sz w:val="28"/>
          <w:lang w:val="en-US"/>
        </w:rPr>
        <w:t>», «</w:t>
      </w:r>
      <w:r>
        <w:rPr>
          <w:rFonts w:ascii="Times New Roman" w:hAnsi="Times New Roman"/>
          <w:sz w:val="28"/>
        </w:rPr>
        <w:t>Места</w:t>
      </w:r>
      <w:r w:rsidRPr="00141450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в</w:t>
      </w:r>
      <w:r w:rsidRPr="00141450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городе</w:t>
      </w:r>
      <w:r w:rsidRPr="00141450">
        <w:rPr>
          <w:rFonts w:ascii="Times New Roman" w:hAnsi="Times New Roman"/>
          <w:sz w:val="28"/>
          <w:lang w:val="en-US"/>
        </w:rPr>
        <w:t>»:</w:t>
      </w:r>
    </w:p>
    <w:p w:rsidR="00D71DB2" w:rsidRDefault="00D71DB2" w:rsidP="005C6D94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Palace, hotel, tent, cottage, house, swimming pool, aquarium, restaurant, theatre, park, stadium, zoo, library, gallery, fast food, gym, cinema, sports centre.</w:t>
      </w:r>
    </w:p>
    <w:p w:rsidR="00D71DB2" w:rsidRDefault="00D71DB2" w:rsidP="00176841">
      <w:pPr>
        <w:pStyle w:val="ListParagraph"/>
        <w:rPr>
          <w:rFonts w:ascii="Times New Roman" w:hAnsi="Times New Roman"/>
          <w:sz w:val="28"/>
          <w:lang w:val="en-US"/>
        </w:rPr>
      </w:pPr>
    </w:p>
    <w:p w:rsidR="00D71DB2" w:rsidRPr="00176841" w:rsidRDefault="00D71DB2" w:rsidP="00176841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Модальные глаголы:</w:t>
      </w:r>
    </w:p>
    <w:p w:rsidR="00D71DB2" w:rsidRPr="00176841" w:rsidRDefault="00D71DB2" w:rsidP="00176841">
      <w:pPr>
        <w:pStyle w:val="ListParagrap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 xml:space="preserve">Can – </w:t>
      </w:r>
      <w:r>
        <w:rPr>
          <w:rFonts w:ascii="Times New Roman" w:hAnsi="Times New Roman"/>
          <w:sz w:val="28"/>
        </w:rPr>
        <w:t>можно</w:t>
      </w:r>
    </w:p>
    <w:p w:rsidR="00D71DB2" w:rsidRPr="00176841" w:rsidRDefault="00D71DB2" w:rsidP="00176841">
      <w:pPr>
        <w:pStyle w:val="ListParagrap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Can`t –</w:t>
      </w:r>
      <w:r>
        <w:rPr>
          <w:rFonts w:ascii="Times New Roman" w:hAnsi="Times New Roman"/>
          <w:sz w:val="28"/>
        </w:rPr>
        <w:t xml:space="preserve"> не разрешается</w:t>
      </w:r>
    </w:p>
    <w:p w:rsidR="00D71DB2" w:rsidRPr="00176841" w:rsidRDefault="00D71DB2" w:rsidP="00176841">
      <w:pPr>
        <w:pStyle w:val="ListParagrap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 xml:space="preserve">Must – </w:t>
      </w:r>
      <w:r>
        <w:rPr>
          <w:rFonts w:ascii="Times New Roman" w:hAnsi="Times New Roman"/>
          <w:sz w:val="28"/>
        </w:rPr>
        <w:t>должен</w:t>
      </w:r>
    </w:p>
    <w:p w:rsidR="00D71DB2" w:rsidRDefault="00D71DB2" w:rsidP="00176841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Mustn`t –</w:t>
      </w:r>
      <w:r>
        <w:rPr>
          <w:rFonts w:ascii="Times New Roman" w:hAnsi="Times New Roman"/>
          <w:sz w:val="28"/>
        </w:rPr>
        <w:t xml:space="preserve"> запрещается</w:t>
      </w:r>
    </w:p>
    <w:p w:rsidR="00D71DB2" w:rsidRPr="00141450" w:rsidRDefault="00D71DB2" w:rsidP="00176841">
      <w:pPr>
        <w:pStyle w:val="ListParagraph"/>
        <w:rPr>
          <w:rFonts w:ascii="Times New Roman" w:hAnsi="Times New Roman"/>
          <w:sz w:val="28"/>
          <w:lang w:val="en-US"/>
        </w:rPr>
      </w:pPr>
    </w:p>
    <w:p w:rsidR="00D71DB2" w:rsidRPr="00176841" w:rsidRDefault="00D71DB2" w:rsidP="00141450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Степени сравнения прилагательных:</w:t>
      </w:r>
    </w:p>
    <w:p w:rsidR="00D71DB2" w:rsidRPr="00843078" w:rsidRDefault="00D71DB2" w:rsidP="00141450">
      <w:pPr>
        <w:pStyle w:val="ListParagraph"/>
        <w:rPr>
          <w:rFonts w:ascii="Times New Roman" w:hAnsi="Times New Roman"/>
          <w:i/>
          <w:sz w:val="28"/>
        </w:rPr>
      </w:pPr>
      <w:r w:rsidRPr="00843078">
        <w:rPr>
          <w:rFonts w:ascii="Times New Roman" w:hAnsi="Times New Roman"/>
          <w:i/>
          <w:sz w:val="28"/>
        </w:rPr>
        <w:t>Простые прилагательные:</w:t>
      </w:r>
    </w:p>
    <w:p w:rsidR="00D71DB2" w:rsidRDefault="00D71DB2" w:rsidP="00141450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Long-long</w:t>
      </w:r>
      <w:r w:rsidRPr="00141450">
        <w:rPr>
          <w:rFonts w:ascii="Times New Roman" w:hAnsi="Times New Roman"/>
          <w:sz w:val="28"/>
          <w:u w:val="single"/>
          <w:lang w:val="en-US"/>
        </w:rPr>
        <w:t>er</w:t>
      </w:r>
      <w:r>
        <w:rPr>
          <w:rFonts w:ascii="Times New Roman" w:hAnsi="Times New Roman"/>
          <w:sz w:val="28"/>
          <w:lang w:val="en-US"/>
        </w:rPr>
        <w:t>-the long</w:t>
      </w:r>
      <w:r w:rsidRPr="00141450">
        <w:rPr>
          <w:rFonts w:ascii="Times New Roman" w:hAnsi="Times New Roman"/>
          <w:sz w:val="28"/>
          <w:u w:val="single"/>
          <w:lang w:val="en-US"/>
        </w:rPr>
        <w:t>est</w:t>
      </w:r>
    </w:p>
    <w:p w:rsidR="00D71DB2" w:rsidRPr="005C6D94" w:rsidRDefault="00D71DB2" w:rsidP="00141450">
      <w:pPr>
        <w:pStyle w:val="ListParagraph"/>
        <w:rPr>
          <w:rFonts w:ascii="Times New Roman" w:hAnsi="Times New Roman"/>
          <w:i/>
          <w:sz w:val="28"/>
          <w:lang w:val="en-US"/>
        </w:rPr>
      </w:pPr>
      <w:r w:rsidRPr="00843078">
        <w:rPr>
          <w:rFonts w:ascii="Times New Roman" w:hAnsi="Times New Roman"/>
          <w:i/>
          <w:sz w:val="28"/>
        </w:rPr>
        <w:t>Сложные</w:t>
      </w:r>
      <w:r w:rsidRPr="00843078">
        <w:rPr>
          <w:rFonts w:ascii="Times New Roman" w:hAnsi="Times New Roman"/>
          <w:i/>
          <w:sz w:val="28"/>
          <w:lang w:val="en-US"/>
        </w:rPr>
        <w:t xml:space="preserve"> </w:t>
      </w:r>
      <w:r w:rsidRPr="00843078">
        <w:rPr>
          <w:rFonts w:ascii="Times New Roman" w:hAnsi="Times New Roman"/>
          <w:i/>
          <w:sz w:val="28"/>
        </w:rPr>
        <w:t>прилагательные</w:t>
      </w:r>
      <w:r w:rsidRPr="00843078">
        <w:rPr>
          <w:rFonts w:ascii="Times New Roman" w:hAnsi="Times New Roman"/>
          <w:i/>
          <w:sz w:val="28"/>
          <w:lang w:val="en-US"/>
        </w:rPr>
        <w:t>:</w:t>
      </w:r>
    </w:p>
    <w:p w:rsidR="00D71DB2" w:rsidRPr="00843078" w:rsidRDefault="00D71DB2" w:rsidP="00141450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Creative-</w:t>
      </w:r>
      <w:r w:rsidRPr="00141450">
        <w:rPr>
          <w:rFonts w:ascii="Times New Roman" w:hAnsi="Times New Roman"/>
          <w:sz w:val="28"/>
          <w:u w:val="single"/>
          <w:lang w:val="en-US"/>
        </w:rPr>
        <w:t>more</w:t>
      </w:r>
      <w:r>
        <w:rPr>
          <w:rFonts w:ascii="Times New Roman" w:hAnsi="Times New Roman"/>
          <w:sz w:val="28"/>
          <w:lang w:val="en-US"/>
        </w:rPr>
        <w:t xml:space="preserve"> creative-</w:t>
      </w:r>
      <w:r w:rsidRPr="00141450">
        <w:rPr>
          <w:rFonts w:ascii="Times New Roman" w:hAnsi="Times New Roman"/>
          <w:sz w:val="28"/>
          <w:u w:val="single"/>
          <w:lang w:val="en-US"/>
        </w:rPr>
        <w:t>the most</w:t>
      </w:r>
      <w:r>
        <w:rPr>
          <w:rFonts w:ascii="Times New Roman" w:hAnsi="Times New Roman"/>
          <w:sz w:val="28"/>
          <w:lang w:val="en-US"/>
        </w:rPr>
        <w:t xml:space="preserve"> creative</w:t>
      </w:r>
    </w:p>
    <w:p w:rsidR="00D71DB2" w:rsidRPr="00843078" w:rsidRDefault="00D71DB2" w:rsidP="00141450">
      <w:pPr>
        <w:pStyle w:val="ListParagraph"/>
        <w:rPr>
          <w:rFonts w:ascii="Times New Roman" w:hAnsi="Times New Roman"/>
          <w:i/>
          <w:sz w:val="28"/>
          <w:lang w:val="en-US"/>
        </w:rPr>
      </w:pPr>
      <w:r w:rsidRPr="00843078">
        <w:rPr>
          <w:rFonts w:ascii="Times New Roman" w:hAnsi="Times New Roman"/>
          <w:i/>
          <w:sz w:val="28"/>
        </w:rPr>
        <w:t>Исключения</w:t>
      </w:r>
      <w:r w:rsidRPr="00843078">
        <w:rPr>
          <w:rFonts w:ascii="Times New Roman" w:hAnsi="Times New Roman"/>
          <w:i/>
          <w:sz w:val="28"/>
          <w:lang w:val="en-US"/>
        </w:rPr>
        <w:t>:</w:t>
      </w:r>
    </w:p>
    <w:p w:rsidR="00D71DB2" w:rsidRDefault="00D71DB2" w:rsidP="00141450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Good-better-the best</w:t>
      </w:r>
    </w:p>
    <w:p w:rsidR="00D71DB2" w:rsidRDefault="00D71DB2" w:rsidP="00141450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Bad-worse-the worst</w:t>
      </w:r>
    </w:p>
    <w:p w:rsidR="00D71DB2" w:rsidRDefault="00D71DB2" w:rsidP="00176841">
      <w:pPr>
        <w:pStyle w:val="ListParagraph"/>
        <w:rPr>
          <w:rFonts w:ascii="Times New Roman" w:hAnsi="Times New Roman"/>
          <w:sz w:val="28"/>
          <w:lang w:val="en-US"/>
        </w:rPr>
      </w:pPr>
    </w:p>
    <w:p w:rsidR="00D71DB2" w:rsidRDefault="00D71DB2">
      <w:pPr>
        <w:rPr>
          <w:rFonts w:ascii="Times New Roman" w:hAnsi="Times New Roman"/>
          <w:sz w:val="28"/>
          <w:lang w:val="en-US"/>
        </w:rPr>
      </w:pPr>
    </w:p>
    <w:p w:rsidR="00D71DB2" w:rsidRPr="005C6D94" w:rsidRDefault="00D71DB2">
      <w:pPr>
        <w:rPr>
          <w:rFonts w:ascii="Times New Roman" w:hAnsi="Times New Roman"/>
          <w:sz w:val="28"/>
          <w:lang w:val="en-US"/>
        </w:rPr>
      </w:pPr>
    </w:p>
    <w:p w:rsidR="00D71DB2" w:rsidRDefault="00D71DB2" w:rsidP="00DF199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Образовательный минимум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4349"/>
      </w:tblGrid>
      <w:tr w:rsidR="00D71DB2" w:rsidRPr="00465619" w:rsidTr="00465619">
        <w:trPr>
          <w:trHeight w:val="305"/>
        </w:trPr>
        <w:tc>
          <w:tcPr>
            <w:tcW w:w="1526" w:type="dxa"/>
          </w:tcPr>
          <w:p w:rsidR="00D71DB2" w:rsidRPr="00465619" w:rsidRDefault="00D71DB2" w:rsidP="0046561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Предмет</w:t>
            </w:r>
          </w:p>
        </w:tc>
        <w:tc>
          <w:tcPr>
            <w:tcW w:w="4349" w:type="dxa"/>
          </w:tcPr>
          <w:p w:rsidR="00D71DB2" w:rsidRPr="00465619" w:rsidRDefault="00D71DB2" w:rsidP="0046561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Английский язык</w:t>
            </w:r>
          </w:p>
        </w:tc>
      </w:tr>
      <w:tr w:rsidR="00D71DB2" w:rsidRPr="00465619" w:rsidTr="00465619">
        <w:trPr>
          <w:trHeight w:val="305"/>
        </w:trPr>
        <w:tc>
          <w:tcPr>
            <w:tcW w:w="1526" w:type="dxa"/>
          </w:tcPr>
          <w:p w:rsidR="00D71DB2" w:rsidRPr="00465619" w:rsidRDefault="00D71DB2" w:rsidP="0046561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w="4349" w:type="dxa"/>
          </w:tcPr>
          <w:p w:rsidR="00D71DB2" w:rsidRPr="00465619" w:rsidRDefault="00D71DB2" w:rsidP="0046561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6</w:t>
            </w:r>
          </w:p>
        </w:tc>
      </w:tr>
      <w:tr w:rsidR="00D71DB2" w:rsidRPr="00465619" w:rsidTr="00465619">
        <w:trPr>
          <w:trHeight w:val="320"/>
        </w:trPr>
        <w:tc>
          <w:tcPr>
            <w:tcW w:w="1526" w:type="dxa"/>
          </w:tcPr>
          <w:p w:rsidR="00D71DB2" w:rsidRPr="00465619" w:rsidRDefault="00D71DB2" w:rsidP="0046561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Четверть</w:t>
            </w:r>
          </w:p>
        </w:tc>
        <w:tc>
          <w:tcPr>
            <w:tcW w:w="4349" w:type="dxa"/>
          </w:tcPr>
          <w:p w:rsidR="00D71DB2" w:rsidRPr="00465619" w:rsidRDefault="00D71DB2" w:rsidP="0046561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65619">
              <w:rPr>
                <w:rFonts w:ascii="Times New Roman" w:hAnsi="Times New Roman"/>
                <w:sz w:val="28"/>
              </w:rPr>
              <w:t>4</w:t>
            </w:r>
          </w:p>
        </w:tc>
      </w:tr>
    </w:tbl>
    <w:p w:rsidR="00D71DB2" w:rsidRPr="00DF199F" w:rsidRDefault="00D71DB2" w:rsidP="00DF199F">
      <w:pPr>
        <w:rPr>
          <w:rFonts w:ascii="Times New Roman" w:hAnsi="Times New Roman"/>
          <w:sz w:val="28"/>
        </w:rPr>
      </w:pPr>
    </w:p>
    <w:p w:rsidR="00D71DB2" w:rsidRDefault="00D71DB2" w:rsidP="00141450">
      <w:pPr>
        <w:pStyle w:val="ListParagraph"/>
        <w:numPr>
          <w:ilvl w:val="0"/>
          <w:numId w:val="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Лексика по теме «Еда и напитки»:</w:t>
      </w:r>
    </w:p>
    <w:p w:rsidR="00D71DB2" w:rsidRDefault="00D71DB2" w:rsidP="005C6D94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Fish, apples, cheese, cake, sugar, bread, honey, olive oil, salt, pepper, ice-cream, onions, biscuit, potatoes, eggs, carrots, bananas, meat, milk, coffee, juice, yoghurt</w:t>
      </w:r>
    </w:p>
    <w:p w:rsidR="00D71DB2" w:rsidRPr="0016042C" w:rsidRDefault="00D71DB2" w:rsidP="005C6D94">
      <w:pPr>
        <w:pStyle w:val="ListParagraph"/>
        <w:rPr>
          <w:rFonts w:ascii="Times New Roman" w:hAnsi="Times New Roman"/>
          <w:sz w:val="28"/>
          <w:lang w:val="en-US"/>
        </w:rPr>
      </w:pPr>
    </w:p>
    <w:p w:rsidR="00D71DB2" w:rsidRDefault="00D71DB2" w:rsidP="005C6D94">
      <w:pPr>
        <w:pStyle w:val="ListParagraph"/>
        <w:numPr>
          <w:ilvl w:val="0"/>
          <w:numId w:val="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Лексика «Погода» и «Одежда»</w:t>
      </w:r>
    </w:p>
    <w:p w:rsidR="00D71DB2" w:rsidRDefault="00D71DB2" w:rsidP="00141450">
      <w:pPr>
        <w:pStyle w:val="ListParagraph"/>
        <w:ind w:left="360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 xml:space="preserve">     Chilly, cloudy, foggy, rainy, sunny, stormy, windy, jacket, raincoat, sandal, </w:t>
      </w:r>
    </w:p>
    <w:p w:rsidR="00D71DB2" w:rsidRDefault="00D71DB2" w:rsidP="00141450">
      <w:pPr>
        <w:pStyle w:val="ListParagraph"/>
        <w:ind w:left="360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 xml:space="preserve">     shirt, scarf, sharts, skirt, trainers, trousers, T-shirt</w:t>
      </w:r>
    </w:p>
    <w:p w:rsidR="00D71DB2" w:rsidRDefault="00D71DB2" w:rsidP="00141450">
      <w:pPr>
        <w:pStyle w:val="ListParagraph"/>
        <w:ind w:left="360"/>
        <w:rPr>
          <w:rFonts w:ascii="Times New Roman" w:hAnsi="Times New Roman"/>
          <w:sz w:val="28"/>
          <w:lang w:val="en-US"/>
        </w:rPr>
      </w:pPr>
    </w:p>
    <w:p w:rsidR="00D71DB2" w:rsidRDefault="00D71DB2" w:rsidP="00141450">
      <w:pPr>
        <w:pStyle w:val="ListParagraph"/>
        <w:numPr>
          <w:ilvl w:val="0"/>
          <w:numId w:val="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Неисчисляемые и исчисляемые существительные. </w:t>
      </w:r>
    </w:p>
    <w:p w:rsidR="00D71DB2" w:rsidRDefault="00D71DB2" w:rsidP="00141450">
      <w:pPr>
        <w:pStyle w:val="ListParagraph"/>
        <w:ind w:left="360"/>
        <w:rPr>
          <w:rFonts w:ascii="Times New Roman" w:hAnsi="Times New Roman"/>
          <w:sz w:val="28"/>
        </w:rPr>
      </w:pPr>
    </w:p>
    <w:p w:rsidR="00D71DB2" w:rsidRPr="00141450" w:rsidRDefault="00D71DB2" w:rsidP="00141450">
      <w:pPr>
        <w:pStyle w:val="ListParagraph"/>
        <w:ind w:left="360"/>
        <w:rPr>
          <w:rFonts w:ascii="Times New Roman" w:hAnsi="Times New Roman"/>
          <w:sz w:val="28"/>
          <w:lang w:val="en-US"/>
        </w:rPr>
      </w:pPr>
      <w:r w:rsidRPr="00141450">
        <w:rPr>
          <w:rFonts w:ascii="Times New Roman" w:hAnsi="Times New Roman"/>
          <w:sz w:val="28"/>
          <w:lang w:val="en-US"/>
        </w:rPr>
        <w:t xml:space="preserve">4. </w:t>
      </w:r>
      <w:r>
        <w:rPr>
          <w:rFonts w:ascii="Times New Roman" w:hAnsi="Times New Roman"/>
          <w:sz w:val="28"/>
          <w:lang w:val="en-US"/>
        </w:rPr>
        <w:t xml:space="preserve">Much </w:t>
      </w:r>
      <w:r w:rsidRPr="00141450">
        <w:rPr>
          <w:rFonts w:ascii="Times New Roman" w:hAnsi="Times New Roman"/>
          <w:sz w:val="28"/>
          <w:lang w:val="en-US"/>
        </w:rPr>
        <w:t xml:space="preserve">/ </w:t>
      </w:r>
      <w:r>
        <w:rPr>
          <w:rFonts w:ascii="Times New Roman" w:hAnsi="Times New Roman"/>
          <w:sz w:val="28"/>
          <w:lang w:val="en-US"/>
        </w:rPr>
        <w:t>Many</w:t>
      </w:r>
      <w:r w:rsidRPr="00141450">
        <w:rPr>
          <w:rFonts w:ascii="Times New Roman" w:hAnsi="Times New Roman"/>
          <w:sz w:val="28"/>
          <w:lang w:val="en-US"/>
        </w:rPr>
        <w:t xml:space="preserve"> / </w:t>
      </w:r>
      <w:r>
        <w:rPr>
          <w:rFonts w:ascii="Times New Roman" w:hAnsi="Times New Roman"/>
          <w:sz w:val="28"/>
          <w:lang w:val="en-US"/>
        </w:rPr>
        <w:t>A lot of</w:t>
      </w:r>
      <w:r w:rsidRPr="00141450">
        <w:rPr>
          <w:rFonts w:ascii="Times New Roman" w:hAnsi="Times New Roman"/>
          <w:sz w:val="28"/>
          <w:lang w:val="en-US"/>
        </w:rPr>
        <w:t xml:space="preserve"> /</w:t>
      </w:r>
      <w:r>
        <w:rPr>
          <w:rFonts w:ascii="Times New Roman" w:hAnsi="Times New Roman"/>
          <w:sz w:val="28"/>
          <w:lang w:val="en-US"/>
        </w:rPr>
        <w:t xml:space="preserve"> A few </w:t>
      </w:r>
      <w:r w:rsidRPr="00141450">
        <w:rPr>
          <w:rFonts w:ascii="Times New Roman" w:hAnsi="Times New Roman"/>
          <w:sz w:val="28"/>
          <w:lang w:val="en-US"/>
        </w:rPr>
        <w:t xml:space="preserve">/ </w:t>
      </w:r>
      <w:r>
        <w:rPr>
          <w:rFonts w:ascii="Times New Roman" w:hAnsi="Times New Roman"/>
          <w:sz w:val="28"/>
          <w:lang w:val="en-US"/>
        </w:rPr>
        <w:t>A little</w:t>
      </w:r>
    </w:p>
    <w:p w:rsidR="00D71DB2" w:rsidRPr="00141450" w:rsidRDefault="00D71DB2" w:rsidP="00141450">
      <w:pPr>
        <w:pStyle w:val="ListParagraph"/>
        <w:ind w:left="360"/>
        <w:rPr>
          <w:rFonts w:ascii="Times New Roman" w:hAnsi="Times New Roman"/>
          <w:sz w:val="28"/>
          <w:lang w:val="en-US"/>
        </w:rPr>
      </w:pPr>
    </w:p>
    <w:p w:rsidR="00D71DB2" w:rsidRPr="0016042C" w:rsidRDefault="00D71DB2">
      <w:pPr>
        <w:rPr>
          <w:rFonts w:ascii="Times New Roman" w:hAnsi="Times New Roman"/>
          <w:sz w:val="28"/>
          <w:lang w:val="en-US"/>
        </w:rPr>
      </w:pPr>
    </w:p>
    <w:p w:rsidR="00D71DB2" w:rsidRPr="0016042C" w:rsidRDefault="00D71DB2">
      <w:pPr>
        <w:rPr>
          <w:rFonts w:ascii="Times New Roman" w:hAnsi="Times New Roman"/>
          <w:sz w:val="28"/>
          <w:lang w:val="en-US"/>
        </w:rPr>
      </w:pPr>
    </w:p>
    <w:p w:rsidR="00D71DB2" w:rsidRPr="0016042C" w:rsidRDefault="00D71DB2">
      <w:pPr>
        <w:rPr>
          <w:rFonts w:ascii="Times New Roman" w:hAnsi="Times New Roman"/>
          <w:sz w:val="28"/>
          <w:lang w:val="en-US"/>
        </w:rPr>
      </w:pPr>
    </w:p>
    <w:p w:rsidR="00D71DB2" w:rsidRPr="0016042C" w:rsidRDefault="00D71DB2">
      <w:pPr>
        <w:rPr>
          <w:rFonts w:ascii="Times New Roman" w:hAnsi="Times New Roman"/>
          <w:sz w:val="28"/>
          <w:lang w:val="en-US"/>
        </w:rPr>
      </w:pPr>
    </w:p>
    <w:p w:rsidR="00D71DB2" w:rsidRPr="0016042C" w:rsidRDefault="00D71DB2">
      <w:pPr>
        <w:rPr>
          <w:rFonts w:ascii="Times New Roman" w:hAnsi="Times New Roman"/>
          <w:sz w:val="28"/>
          <w:lang w:val="en-US"/>
        </w:rPr>
      </w:pPr>
    </w:p>
    <w:sectPr w:rsidR="00D71DB2" w:rsidRPr="0016042C" w:rsidSect="00F97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F6AD7"/>
    <w:multiLevelType w:val="hybridMultilevel"/>
    <w:tmpl w:val="750A6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0C50F7"/>
    <w:multiLevelType w:val="hybridMultilevel"/>
    <w:tmpl w:val="95DC99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AB43FB"/>
    <w:multiLevelType w:val="hybridMultilevel"/>
    <w:tmpl w:val="1CE4A3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3C10603"/>
    <w:multiLevelType w:val="hybridMultilevel"/>
    <w:tmpl w:val="487295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EA202A2"/>
    <w:multiLevelType w:val="hybridMultilevel"/>
    <w:tmpl w:val="5E22BD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199F"/>
    <w:rsid w:val="000F0F32"/>
    <w:rsid w:val="00141450"/>
    <w:rsid w:val="0016042C"/>
    <w:rsid w:val="00176841"/>
    <w:rsid w:val="00180F26"/>
    <w:rsid w:val="001D2727"/>
    <w:rsid w:val="002B68F3"/>
    <w:rsid w:val="002C6EB8"/>
    <w:rsid w:val="00465619"/>
    <w:rsid w:val="005C6D94"/>
    <w:rsid w:val="005D3FE6"/>
    <w:rsid w:val="005E455D"/>
    <w:rsid w:val="0061401D"/>
    <w:rsid w:val="00843078"/>
    <w:rsid w:val="009A50C3"/>
    <w:rsid w:val="00BB6B01"/>
    <w:rsid w:val="00C9587F"/>
    <w:rsid w:val="00CC2D6D"/>
    <w:rsid w:val="00D71DB2"/>
    <w:rsid w:val="00DF199F"/>
    <w:rsid w:val="00DF3029"/>
    <w:rsid w:val="00F97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4AE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F199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F19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4</Pages>
  <Words>523</Words>
  <Characters>2984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Образовательный минимум</dc:title>
  <dc:subject/>
  <dc:creator>2</dc:creator>
  <cp:keywords/>
  <dc:description/>
  <cp:lastModifiedBy>Илюза</cp:lastModifiedBy>
  <cp:revision>2</cp:revision>
  <dcterms:created xsi:type="dcterms:W3CDTF">2019-01-21T03:39:00Z</dcterms:created>
  <dcterms:modified xsi:type="dcterms:W3CDTF">2019-01-21T03:39:00Z</dcterms:modified>
</cp:coreProperties>
</file>